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BB45A" w14:textId="1719B9E6" w:rsidR="00B02982" w:rsidRPr="00400A1F" w:rsidRDefault="00B02982">
      <w:pPr>
        <w:rPr>
          <w:rFonts w:ascii="Century Gothic" w:hAnsi="Century Gothic"/>
        </w:rPr>
      </w:pPr>
    </w:p>
    <w:sectPr w:rsidR="00B02982" w:rsidRPr="00400A1F" w:rsidSect="00EC4378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27380" w14:textId="77777777" w:rsidR="006438E8" w:rsidRDefault="006438E8" w:rsidP="00791C78">
      <w:r>
        <w:separator/>
      </w:r>
    </w:p>
  </w:endnote>
  <w:endnote w:type="continuationSeparator" w:id="0">
    <w:p w14:paraId="1A676884" w14:textId="77777777" w:rsidR="006438E8" w:rsidRDefault="006438E8" w:rsidP="00791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venir Book">
    <w:panose1 w:val="02000503020000020003"/>
    <w:charset w:val="00"/>
    <w:family w:val="auto"/>
    <w:pitch w:val="variable"/>
    <w:sig w:usb0="800000AF" w:usb1="5000204A" w:usb2="00000000" w:usb3="00000000" w:csb0="0000009B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152F2" w14:textId="77777777" w:rsidR="00791C78" w:rsidRPr="00791C78" w:rsidRDefault="00791C78">
    <w:pPr>
      <w:pStyle w:val="Footer"/>
      <w:rPr>
        <w:rFonts w:ascii="Avenir Book" w:hAnsi="Avenir Book"/>
        <w:sz w:val="22"/>
        <w:szCs w:val="22"/>
      </w:rPr>
    </w:pPr>
    <w:r>
      <w:br/>
    </w:r>
    <w:r w:rsidRPr="002F576D">
      <w:rPr>
        <w:rFonts w:ascii="Avenir Book" w:hAnsi="Avenir Book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5F8D9495" wp14:editId="0EBE302F">
              <wp:simplePos x="0" y="0"/>
              <wp:positionH relativeFrom="column">
                <wp:posOffset>-1149178</wp:posOffset>
              </wp:positionH>
              <wp:positionV relativeFrom="paragraph">
                <wp:posOffset>13404</wp:posOffset>
              </wp:positionV>
              <wp:extent cx="8903163" cy="0"/>
              <wp:effectExtent l="0" t="12700" r="25400" b="25400"/>
              <wp:wrapNone/>
              <wp:docPr id="969436031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8903163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B6A8952" id="Straight Connector 2" o:spid="_x0000_s1026" style="position:absolute;z-index:25165824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90.5pt,1.05pt" to="610.55pt,1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" strokecolor="#156082 [3204]" strokeweight="3pt">
              <v:stroke joinstyle="miter"/>
            </v:line>
          </w:pict>
        </mc:Fallback>
      </mc:AlternateContent>
    </w:r>
    <w:r w:rsidRPr="002F576D">
      <w:rPr>
        <w:rFonts w:ascii="Avenir Book" w:hAnsi="Avenir Book"/>
        <w:sz w:val="20"/>
        <w:szCs w:val="20"/>
      </w:rPr>
      <w:t>997 Morrison Dr. Ste 200, Charleston, SC 29403         877-347-6871          info@eGroup-us.com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EF1EA" w14:textId="77777777" w:rsidR="006438E8" w:rsidRDefault="006438E8" w:rsidP="00791C78">
      <w:r>
        <w:separator/>
      </w:r>
    </w:p>
  </w:footnote>
  <w:footnote w:type="continuationSeparator" w:id="0">
    <w:p w14:paraId="36C18314" w14:textId="77777777" w:rsidR="006438E8" w:rsidRDefault="006438E8" w:rsidP="00791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7932B" w14:textId="77777777" w:rsidR="00791C78" w:rsidRDefault="00791C78" w:rsidP="00791C78">
    <w:pPr>
      <w:pStyle w:val="Header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3022FC6" wp14:editId="423BF6C6">
              <wp:simplePos x="0" y="0"/>
              <wp:positionH relativeFrom="column">
                <wp:posOffset>-905435</wp:posOffset>
              </wp:positionH>
              <wp:positionV relativeFrom="paragraph">
                <wp:posOffset>1013012</wp:posOffset>
              </wp:positionV>
              <wp:extent cx="7754470" cy="0"/>
              <wp:effectExtent l="0" t="12700" r="31115" b="25400"/>
              <wp:wrapNone/>
              <wp:docPr id="2079189191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754470" cy="0"/>
                      </a:xfrm>
                      <a:prstGeom prst="line">
                        <a:avLst/>
                      </a:prstGeom>
                      <a:ln w="38100">
                        <a:solidFill>
                          <a:schemeClr val="accent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D9F1966" id="Straight Connector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1.3pt,79.75pt" to="539.3pt,79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" strokecolor="#156082 [3204]" strokeweight="3pt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5440CED1" wp14:editId="1F58DFD3">
          <wp:extent cx="2492189" cy="865610"/>
          <wp:effectExtent l="0" t="0" r="0" b="0"/>
          <wp:docPr id="301165993" name="Picture 1" descr="A black and white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1165993" name="Picture 1" descr="A black and white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85846" cy="8981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b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A1F"/>
    <w:rsid w:val="00000A63"/>
    <w:rsid w:val="001313E1"/>
    <w:rsid w:val="001728CB"/>
    <w:rsid w:val="002C206A"/>
    <w:rsid w:val="002D365A"/>
    <w:rsid w:val="002F576D"/>
    <w:rsid w:val="00313D64"/>
    <w:rsid w:val="003B1611"/>
    <w:rsid w:val="003C499D"/>
    <w:rsid w:val="003E69F3"/>
    <w:rsid w:val="00400A1F"/>
    <w:rsid w:val="00403970"/>
    <w:rsid w:val="00404A10"/>
    <w:rsid w:val="004252FA"/>
    <w:rsid w:val="004B5015"/>
    <w:rsid w:val="004D35BD"/>
    <w:rsid w:val="00550373"/>
    <w:rsid w:val="005710A3"/>
    <w:rsid w:val="005D79F4"/>
    <w:rsid w:val="006438E8"/>
    <w:rsid w:val="00732238"/>
    <w:rsid w:val="00791C78"/>
    <w:rsid w:val="00823FF4"/>
    <w:rsid w:val="00831F47"/>
    <w:rsid w:val="00844D77"/>
    <w:rsid w:val="00857CBB"/>
    <w:rsid w:val="008A50BC"/>
    <w:rsid w:val="008C5769"/>
    <w:rsid w:val="00962626"/>
    <w:rsid w:val="0099379A"/>
    <w:rsid w:val="00AA1D85"/>
    <w:rsid w:val="00AA28AD"/>
    <w:rsid w:val="00B02982"/>
    <w:rsid w:val="00B358D5"/>
    <w:rsid w:val="00B6115A"/>
    <w:rsid w:val="00BC79BE"/>
    <w:rsid w:val="00CB7E24"/>
    <w:rsid w:val="00CC69D3"/>
    <w:rsid w:val="00CF0F33"/>
    <w:rsid w:val="00DF6A20"/>
    <w:rsid w:val="00E10070"/>
    <w:rsid w:val="00EB502C"/>
    <w:rsid w:val="00EC4378"/>
    <w:rsid w:val="00EE5278"/>
    <w:rsid w:val="00FF123B"/>
    <w:rsid w:val="53945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DDD75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502C"/>
    <w:pPr>
      <w:spacing w:after="0" w:line="240" w:lineRule="auto"/>
    </w:pPr>
    <w:rPr>
      <w:rFonts w:ascii="Times New Roman" w:eastAsia="MS Mincho" w:hAnsi="Times New Roman" w:cs="Times New Roman"/>
      <w:kern w:val="0"/>
      <w:lang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91C7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1C7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1C78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1C78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1C78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1C78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1C78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1C78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1C78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1C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1C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1C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1C7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1C7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1C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1C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1C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1C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1C7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91C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1C78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791C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1C78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791C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1C78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791C7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1C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1C7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1C7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91C7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791C78"/>
  </w:style>
  <w:style w:type="paragraph" w:styleId="Footer">
    <w:name w:val="footer"/>
    <w:basedOn w:val="Normal"/>
    <w:link w:val="FooterChar"/>
    <w:uiPriority w:val="99"/>
    <w:unhideWhenUsed/>
    <w:rsid w:val="00791C78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791C78"/>
  </w:style>
  <w:style w:type="character" w:styleId="Hyperlink">
    <w:name w:val="Hyperlink"/>
    <w:basedOn w:val="DefaultParagraphFont"/>
    <w:uiPriority w:val="99"/>
    <w:unhideWhenUsed/>
    <w:rsid w:val="00EB502C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EB502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8567a26a-3371-42ad-a2af-23bee9db41dd}" enabled="0" method="" siteId="{8567a26a-3371-42ad-a2af-23bee9db41d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eGroup Letterhead Century Gothic.dotx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Carly Picciuto</cp:lastModifiedBy>
  <cp:revision>1</cp:revision>
  <dcterms:created xsi:type="dcterms:W3CDTF">2026-04-07T16:53:00Z</dcterms:created>
  <dcterms:modified xsi:type="dcterms:W3CDTF">2026-04-07T16:53:00Z</dcterms:modified>
</cp:coreProperties>
</file>